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E5F9F" w:rsidR="00331D4E" w:rsidP="00301C27" w:rsidRDefault="00444583" w14:paraId="61CDA782" w14:textId="48A8E135">
      <w:pPr>
        <w:pStyle w:val="Titel"/>
        <w:spacing w:after="480"/>
        <w:rPr>
          <w:rFonts w:cs="Arial"/>
        </w:rPr>
      </w:pPr>
      <w:r w:rsidRPr="003E5F9F">
        <w:rPr>
          <w:rFonts w:cs="Arial"/>
        </w:rPr>
        <w:t xml:space="preserve">Naturen runt knuten </w:t>
      </w:r>
      <w:r w:rsidR="00301C27">
        <w:rPr>
          <w:rFonts w:cs="Arial"/>
        </w:rPr>
        <w:br/>
      </w:r>
      <w:r w:rsidRPr="003E5F9F">
        <w:rPr>
          <w:rFonts w:cs="Arial"/>
        </w:rPr>
        <w:t>med Miljöverkstan</w:t>
      </w:r>
    </w:p>
    <w:p w:rsidR="00814536" w:rsidP="00430429" w:rsidRDefault="000F3C56" w14:paraId="5165BE26" w14:textId="6EDDD6B5">
      <w:pPr>
        <w:pStyle w:val="Bilden"/>
        <w:jc w:val="left"/>
        <w:rPr>
          <w:i/>
          <w:iCs/>
        </w:rPr>
      </w:pPr>
      <w:r w:rsidRPr="6043B4FD">
        <w:rPr>
          <w:b/>
          <w:bCs/>
        </w:rPr>
        <w:t>[</w:t>
      </w:r>
      <w:r w:rsidRPr="6043B4FD" w:rsidR="006F5FC3">
        <w:rPr>
          <w:b/>
          <w:bCs/>
        </w:rPr>
        <w:t>[</w:t>
      </w:r>
      <w:r w:rsidRPr="6043B4FD" w:rsidR="006F6595">
        <w:rPr>
          <w:b/>
          <w:bCs/>
        </w:rPr>
        <w:t>Veckodag</w:t>
      </w:r>
      <w:r w:rsidRPr="6043B4FD" w:rsidR="00616A60">
        <w:rPr>
          <w:b/>
          <w:bCs/>
        </w:rPr>
        <w:t xml:space="preserve"> &amp; </w:t>
      </w:r>
      <w:r w:rsidRPr="6043B4FD" w:rsidR="00444583">
        <w:rPr>
          <w:b/>
          <w:bCs/>
        </w:rPr>
        <w:t>Datum</w:t>
      </w:r>
      <w:r w:rsidRPr="6043B4FD">
        <w:rPr>
          <w:b/>
          <w:bCs/>
        </w:rPr>
        <w:t>]</w:t>
      </w:r>
      <w:r w:rsidRPr="6043B4FD" w:rsidR="006F5FC3">
        <w:rPr>
          <w:b/>
          <w:bCs/>
        </w:rPr>
        <w:t>]</w:t>
      </w:r>
      <w:r w:rsidR="006F6595">
        <w:t xml:space="preserve"> </w:t>
      </w:r>
      <w:r w:rsidR="00F75DB0">
        <w:t>åk</w:t>
      </w:r>
      <w:r w:rsidR="009C1A1C">
        <w:t>er klassen</w:t>
      </w:r>
      <w:r w:rsidR="00F75DB0">
        <w:t xml:space="preserve"> till</w:t>
      </w:r>
      <w:r w:rsidR="00444583">
        <w:t xml:space="preserve"> </w:t>
      </w:r>
      <w:r w:rsidR="00F75DB0">
        <w:t>Rudan</w:t>
      </w:r>
      <w:r w:rsidR="24AAA045">
        <w:t>s friluftsområde</w:t>
      </w:r>
      <w:r w:rsidR="004C1905">
        <w:t xml:space="preserve"> och </w:t>
      </w:r>
      <w:r w:rsidR="00444583">
        <w:t>ha</w:t>
      </w:r>
      <w:r w:rsidR="009C1A1C">
        <w:t>r</w:t>
      </w:r>
      <w:r w:rsidR="00444583">
        <w:t xml:space="preserve"> skoltemat Naturen runt knuten</w:t>
      </w:r>
      <w:r w:rsidR="004C1905">
        <w:t xml:space="preserve"> med Miljöverkstan</w:t>
      </w:r>
      <w:r w:rsidR="00444583">
        <w:t>.</w:t>
      </w:r>
      <w:r w:rsidR="006F6595">
        <w:br/>
      </w:r>
      <w:r w:rsidR="2AC44454">
        <w:t xml:space="preserve">       </w:t>
      </w:r>
      <w:r w:rsidR="006F6595">
        <w:t xml:space="preserve">Vi kommer att vara </w:t>
      </w:r>
      <w:r w:rsidRPr="6043B4FD" w:rsidR="006F5FC3">
        <w:rPr>
          <w:b/>
          <w:bCs/>
        </w:rPr>
        <w:t xml:space="preserve">utomhus </w:t>
      </w:r>
      <w:r w:rsidR="006F6595">
        <w:t xml:space="preserve">och uppleva naturen </w:t>
      </w:r>
      <w:r w:rsidR="00444583">
        <w:t xml:space="preserve">runt omkring oss. </w:t>
      </w:r>
      <w:r w:rsidR="00430429">
        <w:br/>
      </w:r>
      <w:r w:rsidRPr="6043B4FD" w:rsidR="00444583">
        <w:rPr>
          <w:i/>
          <w:iCs/>
        </w:rPr>
        <w:t xml:space="preserve">Vilka </w:t>
      </w:r>
      <w:r w:rsidRPr="6043B4FD" w:rsidR="6A19D0C6">
        <w:rPr>
          <w:i/>
          <w:iCs/>
        </w:rPr>
        <w:t xml:space="preserve">växter och djur lever </w:t>
      </w:r>
      <w:r w:rsidRPr="6043B4FD" w:rsidR="006F6595">
        <w:rPr>
          <w:i/>
          <w:iCs/>
        </w:rPr>
        <w:t>här</w:t>
      </w:r>
      <w:r w:rsidRPr="6043B4FD" w:rsidR="00444583">
        <w:rPr>
          <w:i/>
          <w:iCs/>
        </w:rPr>
        <w:t xml:space="preserve">? Hur hänger </w:t>
      </w:r>
      <w:r w:rsidRPr="6043B4FD" w:rsidR="129CDC4F">
        <w:rPr>
          <w:i/>
          <w:iCs/>
        </w:rPr>
        <w:t xml:space="preserve">de </w:t>
      </w:r>
      <w:r w:rsidRPr="6043B4FD" w:rsidR="00444583">
        <w:rPr>
          <w:i/>
          <w:iCs/>
        </w:rPr>
        <w:t>ihop med varandra</w:t>
      </w:r>
      <w:r w:rsidRPr="6043B4FD" w:rsidR="521768D6">
        <w:rPr>
          <w:i/>
          <w:iCs/>
        </w:rPr>
        <w:t xml:space="preserve"> och med oss människor</w:t>
      </w:r>
      <w:r w:rsidRPr="6043B4FD" w:rsidR="00444583">
        <w:rPr>
          <w:i/>
          <w:iCs/>
        </w:rPr>
        <w:t>?</w:t>
      </w:r>
    </w:p>
    <w:p w:rsidR="00814536" w:rsidP="00430429" w:rsidRDefault="00814536" w14:paraId="78E301AA" w14:textId="7268AF13">
      <w:pPr>
        <w:pStyle w:val="Bilden"/>
        <w:jc w:val="left"/>
        <w:rPr>
          <w:i/>
          <w:iCs/>
        </w:rPr>
      </w:pPr>
    </w:p>
    <w:p w:rsidR="00814536" w:rsidP="00814536" w:rsidRDefault="00814536" w14:paraId="6566BCAD" w14:textId="7A1B807E">
      <w:pPr>
        <w:pStyle w:val="Baksidestext"/>
        <w:jc w:val="left"/>
      </w:pPr>
      <w:r>
        <w:t>TÄNK PÅ DET HÄR FÖR DAGEN:</w:t>
      </w:r>
      <w:r w:rsidRPr="4A127E52">
        <w:rPr>
          <w:noProof/>
        </w:rPr>
        <w:t xml:space="preserve"> </w:t>
      </w:r>
    </w:p>
    <w:p w:rsidR="00814536" w:rsidP="00814536" w:rsidRDefault="00814536" w14:paraId="316137DA" w14:textId="3C9ACE7C">
      <w:pPr>
        <w:pStyle w:val="Baksidestext"/>
        <w:numPr>
          <w:ilvl w:val="0"/>
          <w:numId w:val="4"/>
        </w:numPr>
        <w:jc w:val="left"/>
      </w:pPr>
      <w:r w:rsidRPr="4A127E52">
        <w:rPr>
          <w:b/>
          <w:bCs/>
        </w:rPr>
        <w:t>Lunch</w:t>
      </w:r>
      <w:r>
        <w:t>. [[Meddelande till föräldrarna ang lunch]]</w:t>
      </w:r>
    </w:p>
    <w:p w:rsidR="00814536" w:rsidP="00814536" w:rsidRDefault="00814536" w14:paraId="79A87B76" w14:textId="77777777">
      <w:pPr>
        <w:pStyle w:val="Baksidestext"/>
        <w:numPr>
          <w:ilvl w:val="0"/>
          <w:numId w:val="4"/>
        </w:numPr>
        <w:jc w:val="left"/>
      </w:pPr>
      <w:r w:rsidRPr="4A127E52">
        <w:rPr>
          <w:b/>
          <w:bCs/>
        </w:rPr>
        <w:t>Sittunderlag</w:t>
      </w:r>
      <w:r>
        <w:t xml:space="preserve"> (en tidning i plastpåse är bra!)</w:t>
      </w:r>
    </w:p>
    <w:p w:rsidR="00814536" w:rsidP="00814536" w:rsidRDefault="00814536" w14:paraId="4F554A9D" w14:textId="2265950D">
      <w:pPr>
        <w:pStyle w:val="Baksidestext"/>
        <w:numPr>
          <w:ilvl w:val="0"/>
          <w:numId w:val="4"/>
        </w:numPr>
        <w:jc w:val="left"/>
      </w:pPr>
      <w:r>
        <w:t xml:space="preserve">Ta med en (liten) </w:t>
      </w:r>
      <w:r w:rsidRPr="4A127E52">
        <w:rPr>
          <w:b/>
          <w:bCs/>
        </w:rPr>
        <w:t>äggkartong</w:t>
      </w:r>
      <w:r>
        <w:t xml:space="preserve"> (till en av aktiviteterna). </w:t>
      </w:r>
    </w:p>
    <w:p w:rsidR="00814536" w:rsidP="00814536" w:rsidRDefault="00814536" w14:paraId="77E348A4" w14:textId="10131BCA">
      <w:pPr>
        <w:pStyle w:val="Baksidestext"/>
        <w:numPr>
          <w:ilvl w:val="0"/>
          <w:numId w:val="4"/>
        </w:numPr>
        <w:jc w:val="left"/>
      </w:pPr>
      <w:r w:rsidRPr="00814536">
        <w:rPr>
          <w:b/>
          <w:bCs/>
        </w:rPr>
        <w:t>Kläder efter väder</w:t>
      </w:r>
      <w:r>
        <w:t>. Vi är ute och det är inte roligt att frysa. (Ta med till exempel mössa/vantar, regnjacka, skor/stövlar för skogen, extra tröja.)</w:t>
      </w:r>
    </w:p>
    <w:p w:rsidRPr="00814536" w:rsidR="00A05959" w:rsidP="0029731D" w:rsidRDefault="0029731D" w14:paraId="326B8776" w14:textId="78AFDF2C">
      <w:pPr>
        <w:pStyle w:val="Baksidestext"/>
        <w:jc w:val="left"/>
      </w:pPr>
      <w:r w:rsidR="0029731D">
        <w:rPr/>
        <w:t xml:space="preserve">  </w:t>
      </w:r>
      <w:r w:rsidR="00086754">
        <w:drawing>
          <wp:inline wp14:editId="10EE12A2" wp14:anchorId="48E910FB">
            <wp:extent cx="1672311" cy="1543050"/>
            <wp:effectExtent l="0" t="0" r="4445" b="0"/>
            <wp:docPr id="1323421833" name="Bildobjekt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1"/>
                    <pic:cNvPicPr/>
                  </pic:nvPicPr>
                  <pic:blipFill>
                    <a:blip r:embed="Rd72dafe6009348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231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54">
        <w:rPr/>
        <w:t xml:space="preserve"> </w:t>
      </w:r>
      <w:r w:rsidR="00D50D99">
        <w:drawing>
          <wp:inline wp14:editId="0CDBF6A5" wp14:anchorId="581A898A">
            <wp:extent cx="1651000" cy="1545167"/>
            <wp:effectExtent l="0" t="0" r="6350" b="0"/>
            <wp:docPr id="1058091262" name="Bildobjekt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1"/>
                    <pic:cNvPicPr/>
                  </pic:nvPicPr>
                  <pic:blipFill>
                    <a:blip r:embed="R1cceec89d59a49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1000" cy="15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D99">
        <w:rPr/>
        <w:t xml:space="preserve"> </w:t>
      </w:r>
      <w:r w:rsidR="466F539C">
        <w:drawing>
          <wp:inline wp14:editId="71B2E5B9" wp14:anchorId="0E782BF3">
            <wp:extent cx="1590173" cy="1507567"/>
            <wp:effectExtent l="0" t="0" r="0" b="0"/>
            <wp:docPr id="4705428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81306f895242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173" cy="15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33" w:rsidP="00126333" w:rsidRDefault="00CF73F0" w14:paraId="75282ECB" w14:textId="18815A38">
      <w:pPr>
        <w:pStyle w:val="Baksidestext"/>
        <w:ind w:right="-360"/>
        <w:jc w:val="left"/>
      </w:pPr>
      <w:r w:rsidRPr="00CF73F0">
        <w:drawing>
          <wp:anchor distT="0" distB="0" distL="114300" distR="114300" simplePos="0" relativeHeight="251658240" behindDoc="0" locked="0" layoutInCell="1" allowOverlap="1" wp14:anchorId="3D2800B9" wp14:editId="1AAF682D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765300" cy="1617345"/>
            <wp:effectExtent l="0" t="0" r="6350" b="1905"/>
            <wp:wrapSquare wrapText="bothSides"/>
            <wp:docPr id="2021335465" name="Bildobjekt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35465" name=""/>
                    <pic:cNvPicPr/>
                  </pic:nvPicPr>
                  <pic:blipFill>
                    <a:blip r:embed="rId13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653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33">
        <w:rPr/>
        <w:t xml:space="preserve">Frön med hem! Eleverna kommer att göra ”fröbomber” av lera, jord och blandade </w:t>
      </w:r>
      <w:r w:rsidR="00126333">
        <w:rPr/>
        <w:t xml:space="preserve">blomfrön</w:t>
      </w:r>
      <w:r w:rsidR="00126333">
        <w:rPr/>
        <w:t xml:space="preserve">. </w:t>
      </w:r>
      <w:r w:rsidR="7D03783D">
        <w:rPr/>
        <w:t xml:space="preserve"> </w:t>
      </w:r>
      <w:r>
        <w:br/>
      </w:r>
      <w:r w:rsidR="007851BD">
        <w:rPr/>
        <w:t xml:space="preserve">1. </w:t>
      </w:r>
      <w:r w:rsidR="00126333">
        <w:rPr/>
        <w:t xml:space="preserve">Släng ut fröbomberna på marken där det behövs mer blommor. </w:t>
      </w:r>
      <w:r>
        <w:br/>
      </w:r>
      <w:r w:rsidR="007851BD">
        <w:rPr/>
        <w:t xml:space="preserve">2. </w:t>
      </w:r>
      <w:r w:rsidR="00126333">
        <w:rPr/>
        <w:t xml:space="preserve">Fröna kommer att gro när det regnar på dem - eller vattna regelbundet om det är torrt. </w:t>
      </w:r>
      <w:r>
        <w:br/>
      </w:r>
      <w:r w:rsidRPr="49B925DE" w:rsidR="00126333">
        <w:rPr>
          <w:b w:val="1"/>
          <w:bCs w:val="1"/>
        </w:rPr>
        <w:t>I b</w:t>
      </w:r>
      <w:r w:rsidRPr="49B925DE" w:rsidR="00126333">
        <w:rPr>
          <w:b w:val="1"/>
          <w:bCs w:val="1"/>
        </w:rPr>
        <w:t xml:space="preserve">lommor </w:t>
      </w:r>
      <w:r w:rsidRPr="49B925DE" w:rsidR="00126333">
        <w:rPr>
          <w:b w:val="1"/>
          <w:bCs w:val="1"/>
        </w:rPr>
        <w:t xml:space="preserve">finns </w:t>
      </w:r>
      <w:r w:rsidRPr="49B925DE" w:rsidR="00126333">
        <w:rPr>
          <w:b w:val="1"/>
          <w:bCs w:val="1"/>
        </w:rPr>
        <w:t xml:space="preserve">mat </w:t>
      </w:r>
      <w:r w:rsidR="00126333">
        <w:rPr/>
        <w:t xml:space="preserve">(nektar och pollen) </w:t>
      </w:r>
      <w:r w:rsidRPr="49B925DE" w:rsidR="00126333">
        <w:rPr>
          <w:b w:val="1"/>
          <w:bCs w:val="1"/>
        </w:rPr>
        <w:t>till insekterna</w:t>
      </w:r>
      <w:r w:rsidR="00126333">
        <w:rPr/>
        <w:t xml:space="preserve"> – och </w:t>
      </w:r>
      <w:r w:rsidRPr="49B925DE" w:rsidR="00126333">
        <w:rPr>
          <w:b w:val="1"/>
          <w:bCs w:val="1"/>
        </w:rPr>
        <w:t>insekterna ger oss mat</w:t>
      </w:r>
      <w:r w:rsidR="00126333">
        <w:rPr/>
        <w:t xml:space="preserve"> när de samtidigt pollinerar frukt-, bär- och grönsaksblommor, så att vi kan äta.</w:t>
      </w:r>
    </w:p>
    <w:p w:rsidR="00C7511C" w:rsidP="7ECEF15F" w:rsidRDefault="00444583" w14:paraId="34C973CA" w14:textId="6CE41AEF">
      <w:pPr>
        <w:pStyle w:val="Baksidestext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ind w:left="426" w:right="566"/>
        <w:rPr>
          <w:sz w:val="20"/>
          <w:szCs w:val="20"/>
        </w:rPr>
      </w:pPr>
      <w:r w:rsidRPr="00FB50A9">
        <w:rPr>
          <w:b/>
          <w:bCs/>
          <w:sz w:val="20"/>
          <w:szCs w:val="20"/>
        </w:rPr>
        <w:t xml:space="preserve">Miljöverkstan är </w:t>
      </w:r>
      <w:r w:rsidRPr="00FB50A9" w:rsidR="14667F71">
        <w:rPr>
          <w:b/>
          <w:bCs/>
          <w:sz w:val="20"/>
          <w:szCs w:val="20"/>
        </w:rPr>
        <w:t xml:space="preserve">Haninge kommuns centrala resurs för utomhuspedagogik och lärande för hållbar utveckling. </w:t>
      </w:r>
      <w:r w:rsidRPr="00FB50A9" w:rsidR="7E9B8C51">
        <w:rPr>
          <w:sz w:val="20"/>
          <w:szCs w:val="20"/>
        </w:rPr>
        <w:t>Här</w:t>
      </w:r>
      <w:r w:rsidRPr="00FB50A9" w:rsidR="008F4026">
        <w:rPr>
          <w:sz w:val="20"/>
          <w:szCs w:val="20"/>
        </w:rPr>
        <w:t xml:space="preserve"> </w:t>
      </w:r>
      <w:r w:rsidRPr="00FB50A9" w:rsidR="7E9B8C51">
        <w:rPr>
          <w:sz w:val="20"/>
          <w:szCs w:val="20"/>
        </w:rPr>
        <w:t xml:space="preserve">arbetar vi med </w:t>
      </w:r>
      <w:r w:rsidRPr="00FB50A9" w:rsidR="008F4026">
        <w:rPr>
          <w:sz w:val="20"/>
          <w:szCs w:val="20"/>
        </w:rPr>
        <w:t>upplevelsebaserat lärande</w:t>
      </w:r>
      <w:r w:rsidRPr="00FB50A9" w:rsidR="006F6595">
        <w:rPr>
          <w:sz w:val="20"/>
          <w:szCs w:val="20"/>
        </w:rPr>
        <w:t xml:space="preserve">. </w:t>
      </w:r>
      <w:r w:rsidRPr="00FB50A9" w:rsidR="008F4026">
        <w:rPr>
          <w:sz w:val="20"/>
          <w:szCs w:val="20"/>
        </w:rPr>
        <w:t>Varje skoltema är knutet till läroplanen</w:t>
      </w:r>
      <w:r w:rsidRPr="00FB50A9" w:rsidR="00660AD7">
        <w:rPr>
          <w:sz w:val="20"/>
          <w:szCs w:val="20"/>
        </w:rPr>
        <w:t xml:space="preserve"> och </w:t>
      </w:r>
      <w:r w:rsidRPr="00FB50A9" w:rsidR="00C4757A">
        <w:rPr>
          <w:sz w:val="20"/>
          <w:szCs w:val="20"/>
        </w:rPr>
        <w:t xml:space="preserve">kompletterar den ordinarie </w:t>
      </w:r>
      <w:r w:rsidRPr="00FB50A9" w:rsidR="00E078EE">
        <w:rPr>
          <w:sz w:val="20"/>
          <w:szCs w:val="20"/>
        </w:rPr>
        <w:t>klassrumsundervisningen</w:t>
      </w:r>
      <w:r w:rsidRPr="00FB50A9" w:rsidR="008F4026">
        <w:rPr>
          <w:sz w:val="20"/>
          <w:szCs w:val="20"/>
        </w:rPr>
        <w:t>.</w:t>
      </w:r>
    </w:p>
    <w:p w:rsidRPr="00FB50A9" w:rsidR="00444583" w:rsidP="7ECEF15F" w:rsidRDefault="003236A6" w14:paraId="734AA0F3" w14:textId="2F6BE89F">
      <w:pPr>
        <w:pStyle w:val="Baksidestext"/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ind w:left="426" w:right="566"/>
        <w:rPr>
          <w:sz w:val="20"/>
          <w:szCs w:val="20"/>
        </w:rPr>
      </w:pPr>
      <w:r w:rsidRPr="003236A6">
        <w:rPr>
          <w:sz w:val="20"/>
          <w:szCs w:val="20"/>
        </w:rPr>
        <w:t>Läs mer på www.haninge.se/miljoverkstan</w:t>
      </w:r>
    </w:p>
    <w:sectPr w:rsidRPr="00FB50A9" w:rsidR="00444583" w:rsidSect="002B3467">
      <w:headerReference w:type="default" r:id="rId14"/>
      <w:footerReference w:type="default" r:id="rId15"/>
      <w:headerReference w:type="first" r:id="rId16"/>
      <w:footerReference w:type="first" r:id="rId17"/>
      <w:pgSz w:w="11906" w:h="16838" w:orient="portrait" w:code="9"/>
      <w:pgMar w:top="1702" w:right="1134" w:bottom="1418" w:left="1134" w:header="720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313F" w:rsidRDefault="00FA313F" w14:paraId="429A8476" w14:textId="77777777">
      <w:r>
        <w:separator/>
      </w:r>
    </w:p>
  </w:endnote>
  <w:endnote w:type="continuationSeparator" w:id="0">
    <w:p w:rsidR="00FA313F" w:rsidRDefault="00FA313F" w14:paraId="5A7C83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31D4E" w:rsidP="00346298" w:rsidRDefault="00331D4E" w14:paraId="17B68FC2" w14:textId="77777777">
    <w:pPr>
      <w:pStyle w:val="Sidfot"/>
      <w:tabs>
        <w:tab w:val="clear" w:pos="4536"/>
        <w:tab w:val="clear" w:pos="9072"/>
        <w:tab w:val="left" w:pos="1800"/>
        <w:tab w:val="left" w:pos="4320"/>
        <w:tab w:val="left" w:pos="6660"/>
      </w:tabs>
      <w:spacing w:after="170"/>
      <w:jc w:val="center"/>
      <w:rPr>
        <w:rFonts w:ascii="Arial" w:hAnsi="Arial"/>
        <w:sz w:val="14"/>
      </w:rPr>
    </w:pPr>
    <w:r>
      <w:rPr>
        <w:rFonts w:ascii="Arial" w:hAnsi="Arial"/>
        <w:b/>
        <w:sz w:val="14"/>
      </w:rPr>
      <w:t>Haninge kommun</w:t>
    </w:r>
    <w:r w:rsidR="00346298">
      <w:rPr>
        <w:rFonts w:ascii="Arial" w:hAnsi="Arial"/>
        <w:b/>
        <w:sz w:val="14"/>
      </w:rPr>
      <w:tab/>
    </w:r>
    <w:r>
      <w:rPr>
        <w:rFonts w:ascii="Arial" w:hAnsi="Arial"/>
        <w:b/>
        <w:sz w:val="14"/>
      </w:rPr>
      <w:t>Postadress</w:t>
    </w:r>
    <w:r>
      <w:rPr>
        <w:rFonts w:ascii="Arial" w:hAnsi="Arial"/>
        <w:sz w:val="14"/>
      </w:rPr>
      <w:t>: 136 81 Haninge</w:t>
    </w:r>
    <w:r w:rsidR="00346298">
      <w:rPr>
        <w:rFonts w:ascii="Arial" w:hAnsi="Arial"/>
        <w:sz w:val="14"/>
      </w:rPr>
      <w:tab/>
    </w:r>
    <w:r>
      <w:rPr>
        <w:rFonts w:ascii="Arial" w:hAnsi="Arial"/>
        <w:b/>
        <w:sz w:val="14"/>
      </w:rPr>
      <w:t>Telefon:</w:t>
    </w:r>
    <w:r>
      <w:rPr>
        <w:rFonts w:ascii="Arial" w:hAnsi="Arial"/>
        <w:sz w:val="14"/>
      </w:rPr>
      <w:t xml:space="preserve"> 08-606 70 00</w:t>
    </w:r>
    <w:r w:rsidR="00346298">
      <w:rPr>
        <w:rFonts w:ascii="Arial" w:hAnsi="Arial"/>
        <w:sz w:val="14"/>
      </w:rPr>
      <w:tab/>
    </w:r>
    <w:r>
      <w:rPr>
        <w:rFonts w:ascii="Arial" w:hAnsi="Arial"/>
        <w:b/>
        <w:sz w:val="14"/>
      </w:rPr>
      <w:t>E-post:</w:t>
    </w:r>
    <w:r>
      <w:rPr>
        <w:rFonts w:ascii="Arial" w:hAnsi="Arial"/>
        <w:sz w:val="14"/>
      </w:rPr>
      <w:t xml:space="preserve"> haningekommun@haninge.se</w:t>
    </w:r>
  </w:p>
  <w:p w:rsidR="00331D4E" w:rsidRDefault="000D188E" w14:paraId="5DAB6C7B" w14:textId="77777777">
    <w:pPr>
      <w:pStyle w:val="Sidfot"/>
    </w:pPr>
    <w:r>
      <w:rPr>
        <w:noProof/>
      </w:rPr>
      <w:drawing>
        <wp:inline distT="0" distB="0" distL="0" distR="0" wp14:anchorId="0781E341" wp14:editId="07777777">
          <wp:extent cx="6116320" cy="345440"/>
          <wp:effectExtent l="0" t="0" r="0" b="0"/>
          <wp:docPr id="212117895" name="Bild 1" descr="Vågen_plat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ågen_platt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31D4E" w:rsidRDefault="000D188E" w14:paraId="0E27B00A" w14:textId="77777777">
    <w:pPr>
      <w:pStyle w:val="Sidfot"/>
    </w:pPr>
    <w:r>
      <w:rPr>
        <w:noProof/>
      </w:rPr>
      <w:drawing>
        <wp:inline distT="0" distB="0" distL="0" distR="0" wp14:anchorId="6AA604BA" wp14:editId="07777777">
          <wp:extent cx="6116320" cy="345440"/>
          <wp:effectExtent l="0" t="0" r="0" b="0"/>
          <wp:docPr id="149388214" name="Bild 2" descr="Vågen_platt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ågen_platt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313F" w:rsidRDefault="00FA313F" w14:paraId="7A568FEA" w14:textId="77777777">
      <w:r>
        <w:separator/>
      </w:r>
    </w:p>
  </w:footnote>
  <w:footnote w:type="continuationSeparator" w:id="0">
    <w:p w:rsidR="00FA313F" w:rsidRDefault="00FA313F" w14:paraId="4444213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1D4E" w:rsidRDefault="00331D4E" w14:paraId="41C8F396" w14:textId="77777777">
    <w:pPr>
      <w:pStyle w:val="Sidhuvud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31D4E" w:rsidRDefault="000D188E" w14:paraId="3ACF52A3" w14:textId="77777777">
    <w:pPr>
      <w:pStyle w:val="Sidhuvud"/>
    </w:pPr>
    <w:r>
      <w:rPr>
        <w:noProof/>
        <w:sz w:val="20"/>
      </w:rPr>
      <w:drawing>
        <wp:anchor distT="0" distB="0" distL="114300" distR="114300" simplePos="0" relativeHeight="251657728" behindDoc="0" locked="1" layoutInCell="0" allowOverlap="1" wp14:anchorId="507B63C0" wp14:editId="07777777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390650" cy="428625"/>
          <wp:effectExtent l="0" t="0" r="0" b="9525"/>
          <wp:wrapTight wrapText="bothSides">
            <wp:wrapPolygon edited="0">
              <wp:start x="0" y="0"/>
              <wp:lineTo x="0" y="21120"/>
              <wp:lineTo x="21304" y="21120"/>
              <wp:lineTo x="21304" y="0"/>
              <wp:lineTo x="0" y="0"/>
            </wp:wrapPolygon>
          </wp:wrapTight>
          <wp:docPr id="431295008" name="Bild 1" descr="Haninge_ligg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ninge_ligg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60C64"/>
    <w:multiLevelType w:val="hybridMultilevel"/>
    <w:tmpl w:val="C2027CE6"/>
    <w:lvl w:ilvl="0" w:tplc="B83EA88C">
      <w:numFmt w:val="bullet"/>
      <w:lvlText w:val="•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C9D7540"/>
    <w:multiLevelType w:val="hybridMultilevel"/>
    <w:tmpl w:val="E3FCBA8A"/>
    <w:lvl w:ilvl="0" w:tplc="6A3CFDA4">
      <w:numFmt w:val="bullet"/>
      <w:lvlText w:val="□"/>
      <w:lvlJc w:val="left"/>
      <w:pPr>
        <w:ind w:left="720" w:hanging="360"/>
      </w:pPr>
      <w:rPr>
        <w:rFonts w:hint="default" w:ascii="Arial" w:hAnsi="Arial" w:eastAsia="Times New Roman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B326A08"/>
    <w:multiLevelType w:val="hybridMultilevel"/>
    <w:tmpl w:val="29BC959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6C84629"/>
    <w:multiLevelType w:val="hybridMultilevel"/>
    <w:tmpl w:val="C1AC7B3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C45C6"/>
    <w:multiLevelType w:val="hybridMultilevel"/>
    <w:tmpl w:val="0ADACB78"/>
    <w:lvl w:ilvl="0" w:tplc="B83EA88C">
      <w:numFmt w:val="bullet"/>
      <w:lvlText w:val="•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21730855">
    <w:abstractNumId w:val="2"/>
  </w:num>
  <w:num w:numId="2" w16cid:durableId="1519738009">
    <w:abstractNumId w:val="0"/>
  </w:num>
  <w:num w:numId="3" w16cid:durableId="1015958771">
    <w:abstractNumId w:val="4"/>
  </w:num>
  <w:num w:numId="4" w16cid:durableId="1212889552">
    <w:abstractNumId w:val="1"/>
  </w:num>
  <w:num w:numId="5" w16cid:durableId="170796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trackRevisions w:val="false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576"/>
    <w:rsid w:val="00013F80"/>
    <w:rsid w:val="00086754"/>
    <w:rsid w:val="000869CA"/>
    <w:rsid w:val="000C1BAF"/>
    <w:rsid w:val="000C3A6D"/>
    <w:rsid w:val="000D188E"/>
    <w:rsid w:val="000F3C56"/>
    <w:rsid w:val="00126333"/>
    <w:rsid w:val="001E4280"/>
    <w:rsid w:val="00222C17"/>
    <w:rsid w:val="00227770"/>
    <w:rsid w:val="00233930"/>
    <w:rsid w:val="0027637E"/>
    <w:rsid w:val="0029731D"/>
    <w:rsid w:val="002B3467"/>
    <w:rsid w:val="002B68C4"/>
    <w:rsid w:val="00301C27"/>
    <w:rsid w:val="003236A6"/>
    <w:rsid w:val="00331D4E"/>
    <w:rsid w:val="00335D29"/>
    <w:rsid w:val="00346298"/>
    <w:rsid w:val="00384596"/>
    <w:rsid w:val="003A0A86"/>
    <w:rsid w:val="003A764E"/>
    <w:rsid w:val="003B5514"/>
    <w:rsid w:val="003E5F9F"/>
    <w:rsid w:val="003F599B"/>
    <w:rsid w:val="00401D11"/>
    <w:rsid w:val="00405010"/>
    <w:rsid w:val="00430429"/>
    <w:rsid w:val="00444583"/>
    <w:rsid w:val="00444A18"/>
    <w:rsid w:val="00460640"/>
    <w:rsid w:val="004853DE"/>
    <w:rsid w:val="004C1905"/>
    <w:rsid w:val="00545BDB"/>
    <w:rsid w:val="005557D3"/>
    <w:rsid w:val="00563C2D"/>
    <w:rsid w:val="005C7F28"/>
    <w:rsid w:val="006048B3"/>
    <w:rsid w:val="00616A60"/>
    <w:rsid w:val="00660AD7"/>
    <w:rsid w:val="006712A5"/>
    <w:rsid w:val="006F5FC3"/>
    <w:rsid w:val="006F6595"/>
    <w:rsid w:val="00712040"/>
    <w:rsid w:val="00726826"/>
    <w:rsid w:val="0073245A"/>
    <w:rsid w:val="00750478"/>
    <w:rsid w:val="007851BD"/>
    <w:rsid w:val="00790365"/>
    <w:rsid w:val="007F091F"/>
    <w:rsid w:val="00814536"/>
    <w:rsid w:val="00831901"/>
    <w:rsid w:val="008737D9"/>
    <w:rsid w:val="008C0D39"/>
    <w:rsid w:val="008F4026"/>
    <w:rsid w:val="00903331"/>
    <w:rsid w:val="00956224"/>
    <w:rsid w:val="009A7427"/>
    <w:rsid w:val="009C1A1C"/>
    <w:rsid w:val="00A05959"/>
    <w:rsid w:val="00A06AA6"/>
    <w:rsid w:val="00A11145"/>
    <w:rsid w:val="00A70821"/>
    <w:rsid w:val="00A74D0C"/>
    <w:rsid w:val="00AC427A"/>
    <w:rsid w:val="00AE7E8D"/>
    <w:rsid w:val="00AF41E3"/>
    <w:rsid w:val="00B1127D"/>
    <w:rsid w:val="00B25079"/>
    <w:rsid w:val="00B45C70"/>
    <w:rsid w:val="00B72BAE"/>
    <w:rsid w:val="00BD6118"/>
    <w:rsid w:val="00BE305E"/>
    <w:rsid w:val="00C070B6"/>
    <w:rsid w:val="00C34F0F"/>
    <w:rsid w:val="00C36F10"/>
    <w:rsid w:val="00C4757A"/>
    <w:rsid w:val="00C50708"/>
    <w:rsid w:val="00C7511C"/>
    <w:rsid w:val="00C77877"/>
    <w:rsid w:val="00C85E1C"/>
    <w:rsid w:val="00CA765C"/>
    <w:rsid w:val="00CD2C78"/>
    <w:rsid w:val="00CF48CC"/>
    <w:rsid w:val="00CF73F0"/>
    <w:rsid w:val="00D33537"/>
    <w:rsid w:val="00D4321A"/>
    <w:rsid w:val="00D50D99"/>
    <w:rsid w:val="00D52A0E"/>
    <w:rsid w:val="00DC3989"/>
    <w:rsid w:val="00DE5466"/>
    <w:rsid w:val="00DF2865"/>
    <w:rsid w:val="00DF367D"/>
    <w:rsid w:val="00E00DE6"/>
    <w:rsid w:val="00E017D4"/>
    <w:rsid w:val="00E078EE"/>
    <w:rsid w:val="00E1407C"/>
    <w:rsid w:val="00E340B1"/>
    <w:rsid w:val="00E52CF3"/>
    <w:rsid w:val="00E54B9A"/>
    <w:rsid w:val="00EA4576"/>
    <w:rsid w:val="00F01D96"/>
    <w:rsid w:val="00F4636B"/>
    <w:rsid w:val="00F75DB0"/>
    <w:rsid w:val="00FA313F"/>
    <w:rsid w:val="00FB50A9"/>
    <w:rsid w:val="00FC2982"/>
    <w:rsid w:val="00FE13A8"/>
    <w:rsid w:val="04305652"/>
    <w:rsid w:val="04A36B7C"/>
    <w:rsid w:val="0521EE47"/>
    <w:rsid w:val="085B678B"/>
    <w:rsid w:val="0AAC529A"/>
    <w:rsid w:val="0D1239CF"/>
    <w:rsid w:val="1260208C"/>
    <w:rsid w:val="129CDC4F"/>
    <w:rsid w:val="14667F71"/>
    <w:rsid w:val="14749C81"/>
    <w:rsid w:val="14B871DC"/>
    <w:rsid w:val="157300B9"/>
    <w:rsid w:val="159303D3"/>
    <w:rsid w:val="15D2035B"/>
    <w:rsid w:val="17F7CB93"/>
    <w:rsid w:val="1A317862"/>
    <w:rsid w:val="1A75A0F0"/>
    <w:rsid w:val="1B0A9C5C"/>
    <w:rsid w:val="1C14DC76"/>
    <w:rsid w:val="1E9B6B6B"/>
    <w:rsid w:val="1F41FB0A"/>
    <w:rsid w:val="2018F3FD"/>
    <w:rsid w:val="20DBCA16"/>
    <w:rsid w:val="20EA1417"/>
    <w:rsid w:val="21A91DCB"/>
    <w:rsid w:val="21E134FB"/>
    <w:rsid w:val="24AAA045"/>
    <w:rsid w:val="25A529CD"/>
    <w:rsid w:val="28A5D7D4"/>
    <w:rsid w:val="2AC44454"/>
    <w:rsid w:val="2C7AC298"/>
    <w:rsid w:val="30A32B28"/>
    <w:rsid w:val="32A9D37F"/>
    <w:rsid w:val="353488E4"/>
    <w:rsid w:val="37F42BE4"/>
    <w:rsid w:val="3950F272"/>
    <w:rsid w:val="3BCAAE00"/>
    <w:rsid w:val="3BF389C4"/>
    <w:rsid w:val="3C57842B"/>
    <w:rsid w:val="42729DDF"/>
    <w:rsid w:val="466F539C"/>
    <w:rsid w:val="49B925DE"/>
    <w:rsid w:val="4A127E52"/>
    <w:rsid w:val="4AF0D39E"/>
    <w:rsid w:val="4AF7410B"/>
    <w:rsid w:val="4B9A946A"/>
    <w:rsid w:val="4C7052C4"/>
    <w:rsid w:val="4F8FE884"/>
    <w:rsid w:val="50F6F65A"/>
    <w:rsid w:val="521768D6"/>
    <w:rsid w:val="54A60712"/>
    <w:rsid w:val="54F76100"/>
    <w:rsid w:val="57CCB324"/>
    <w:rsid w:val="586175CD"/>
    <w:rsid w:val="5EFF5CD1"/>
    <w:rsid w:val="6043B4FD"/>
    <w:rsid w:val="605D265B"/>
    <w:rsid w:val="64AD5EA6"/>
    <w:rsid w:val="6683E47E"/>
    <w:rsid w:val="6709BC97"/>
    <w:rsid w:val="6A19D0C6"/>
    <w:rsid w:val="6B550F95"/>
    <w:rsid w:val="6C11E12A"/>
    <w:rsid w:val="6CD2A18D"/>
    <w:rsid w:val="6D88D401"/>
    <w:rsid w:val="6E15ACDF"/>
    <w:rsid w:val="6F2B5216"/>
    <w:rsid w:val="7113C47A"/>
    <w:rsid w:val="7535C19D"/>
    <w:rsid w:val="754B744B"/>
    <w:rsid w:val="78C7E300"/>
    <w:rsid w:val="7996990E"/>
    <w:rsid w:val="7A828C10"/>
    <w:rsid w:val="7D03783D"/>
    <w:rsid w:val="7E9B8C51"/>
    <w:rsid w:val="7ECEF15F"/>
    <w:rsid w:val="7FDE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0A8C90"/>
  <w15:docId w15:val="{D0C6C2D6-20AD-4370-8965-92BB54E2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styleId="Titel" w:customStyle="1">
    <w:name w:val="Titel"/>
    <w:basedOn w:val="Normal"/>
    <w:next w:val="Bilden"/>
    <w:pPr>
      <w:spacing w:before="284" w:after="1134"/>
      <w:jc w:val="center"/>
    </w:pPr>
    <w:rPr>
      <w:rFonts w:ascii="Arial" w:hAnsi="Arial"/>
      <w:sz w:val="52"/>
    </w:rPr>
  </w:style>
  <w:style w:type="paragraph" w:styleId="Baksidestext" w:customStyle="1">
    <w:name w:val="Baksidestext"/>
    <w:basedOn w:val="Titel"/>
    <w:pPr>
      <w:spacing w:before="0" w:after="284"/>
    </w:pPr>
    <w:rPr>
      <w:sz w:val="22"/>
    </w:rPr>
  </w:style>
  <w:style w:type="paragraph" w:styleId="Bilden" w:customStyle="1">
    <w:name w:val="Bilden"/>
    <w:basedOn w:val="Normal"/>
    <w:next w:val="Baksidestext"/>
    <w:pPr>
      <w:jc w:val="center"/>
    </w:pPr>
    <w:rPr>
      <w:rFonts w:ascii="Arial" w:hAnsi="Arial"/>
    </w:rPr>
  </w:style>
  <w:style w:type="table" w:styleId="Diskrettabell1">
    <w:name w:val="Table Subtle 1"/>
    <w:basedOn w:val="Normaltabell"/>
    <w:semiHidden/>
    <w:rsid w:val="000D188E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Diskrettabell2">
    <w:name w:val="Table Subtle 2"/>
    <w:basedOn w:val="Normaltabell"/>
    <w:semiHidden/>
    <w:rsid w:val="000D188E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Eleganttabell">
    <w:name w:val="Table Elegant"/>
    <w:basedOn w:val="Normaltabell"/>
    <w:semiHidden/>
    <w:rsid w:val="000D188E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Enkeltabell1">
    <w:name w:val="Table Simple 1"/>
    <w:basedOn w:val="Normaltabell"/>
    <w:semiHidden/>
    <w:rsid w:val="000D188E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Enkeltabell2">
    <w:name w:val="Table Simple 2"/>
    <w:basedOn w:val="Normaltabell"/>
    <w:semiHidden/>
    <w:rsid w:val="000D188E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Enkeltabell3">
    <w:name w:val="Table Simple 3"/>
    <w:basedOn w:val="Normaltabell"/>
    <w:semiHidden/>
    <w:rsid w:val="000D188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Frgadtabell1">
    <w:name w:val="Table Colorful 1"/>
    <w:basedOn w:val="Normaltabell"/>
    <w:semiHidden/>
    <w:rsid w:val="000D188E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Frgadtabell2">
    <w:name w:val="Table Colorful 2"/>
    <w:basedOn w:val="Normaltabell"/>
    <w:semiHidden/>
    <w:rsid w:val="000D188E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Frgadtabell3">
    <w:name w:val="Table Colorful 3"/>
    <w:basedOn w:val="Normaltabell"/>
    <w:semiHidden/>
    <w:rsid w:val="000D188E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Moderntabell">
    <w:name w:val="Table Contemporary"/>
    <w:basedOn w:val="Normaltabell"/>
    <w:semiHidden/>
    <w:rsid w:val="000D188E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Professionelltabell">
    <w:name w:val="Table Professional"/>
    <w:basedOn w:val="Normaltabell"/>
    <w:semiHidden/>
    <w:rsid w:val="000D188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Standardtabell1">
    <w:name w:val="Table Classic 1"/>
    <w:basedOn w:val="Normaltabell"/>
    <w:semiHidden/>
    <w:rsid w:val="000D188E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2">
    <w:name w:val="Table Classic 2"/>
    <w:basedOn w:val="Normaltabell"/>
    <w:semiHidden/>
    <w:rsid w:val="000D188E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3">
    <w:name w:val="Table Classic 3"/>
    <w:basedOn w:val="Normaltabell"/>
    <w:semiHidden/>
    <w:rsid w:val="000D188E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tandardtabell4">
    <w:name w:val="Table Classic 4"/>
    <w:basedOn w:val="Normaltabell"/>
    <w:semiHidden/>
    <w:rsid w:val="000D188E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3D-effekter1">
    <w:name w:val="Table 3D effects 1"/>
    <w:basedOn w:val="Normaltabell"/>
    <w:semiHidden/>
    <w:rsid w:val="000D188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lmed3D-effekter2">
    <w:name w:val="Table 3D effects 2"/>
    <w:basedOn w:val="Normaltabell"/>
    <w:semiHidden/>
    <w:rsid w:val="000D188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3D-effekter3">
    <w:name w:val="Table 3D effects 3"/>
    <w:basedOn w:val="Normaltabell"/>
    <w:semiHidden/>
    <w:rsid w:val="000D188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1">
    <w:name w:val="Table Columns 1"/>
    <w:basedOn w:val="Normaltabell"/>
    <w:semiHidden/>
    <w:rsid w:val="000D188E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2">
    <w:name w:val="Table Columns 2"/>
    <w:basedOn w:val="Normaltabell"/>
    <w:semiHidden/>
    <w:rsid w:val="000D188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3">
    <w:name w:val="Table Columns 3"/>
    <w:basedOn w:val="Normaltabell"/>
    <w:semiHidden/>
    <w:rsid w:val="000D188E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medkolumn4">
    <w:name w:val="Table Columns 4"/>
    <w:basedOn w:val="Normaltabell"/>
    <w:semiHidden/>
    <w:rsid w:val="000D188E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semiHidden/>
    <w:rsid w:val="000D188E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semiHidden/>
    <w:rsid w:val="000D188E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2">
    <w:name w:val="Table List 2"/>
    <w:basedOn w:val="Normaltabell"/>
    <w:semiHidden/>
    <w:rsid w:val="000D188E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3">
    <w:name w:val="Table List 3"/>
    <w:basedOn w:val="Normaltabell"/>
    <w:semiHidden/>
    <w:rsid w:val="000D188E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4">
    <w:name w:val="Table List 4"/>
    <w:basedOn w:val="Normaltabell"/>
    <w:semiHidden/>
    <w:rsid w:val="000D188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lista5">
    <w:name w:val="Table List 5"/>
    <w:basedOn w:val="Normaltabell"/>
    <w:semiHidden/>
    <w:rsid w:val="000D188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ista6">
    <w:name w:val="Table List 6"/>
    <w:basedOn w:val="Normaltabell"/>
    <w:semiHidden/>
    <w:rsid w:val="000D188E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lista7">
    <w:name w:val="Table List 7"/>
    <w:basedOn w:val="Normaltabell"/>
    <w:semiHidden/>
    <w:rsid w:val="000D188E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lista8">
    <w:name w:val="Table List 8"/>
    <w:basedOn w:val="Normaltabell"/>
    <w:semiHidden/>
    <w:rsid w:val="000D188E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ellrutnt">
    <w:name w:val="Table Grid"/>
    <w:basedOn w:val="Normaltabell"/>
    <w:semiHidden/>
    <w:rsid w:val="000D18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nt1">
    <w:name w:val="Table Grid 1"/>
    <w:basedOn w:val="Normaltabell"/>
    <w:semiHidden/>
    <w:rsid w:val="000D188E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2">
    <w:name w:val="Table Grid 2"/>
    <w:basedOn w:val="Normaltabell"/>
    <w:semiHidden/>
    <w:rsid w:val="000D188E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3">
    <w:name w:val="Table Grid 3"/>
    <w:basedOn w:val="Normaltabell"/>
    <w:semiHidden/>
    <w:rsid w:val="000D188E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4">
    <w:name w:val="Table Grid 4"/>
    <w:basedOn w:val="Normaltabell"/>
    <w:semiHidden/>
    <w:rsid w:val="000D188E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lrutnt5">
    <w:name w:val="Table Grid 5"/>
    <w:basedOn w:val="Normaltabell"/>
    <w:semiHidden/>
    <w:rsid w:val="000D188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6">
    <w:name w:val="Table Grid 6"/>
    <w:basedOn w:val="Normaltabell"/>
    <w:semiHidden/>
    <w:rsid w:val="000D188E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7">
    <w:name w:val="Table Grid 7"/>
    <w:basedOn w:val="Normaltabell"/>
    <w:semiHidden/>
    <w:rsid w:val="000D188E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lrutnt8">
    <w:name w:val="Table Grid 8"/>
    <w:basedOn w:val="Normaltabell"/>
    <w:semiHidden/>
    <w:rsid w:val="000D188E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btabell1">
    <w:name w:val="Table Web 1"/>
    <w:basedOn w:val="Normaltabell"/>
    <w:semiHidden/>
    <w:rsid w:val="000D188E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btabell2">
    <w:name w:val="Table Web 2"/>
    <w:basedOn w:val="Normaltabell"/>
    <w:semiHidden/>
    <w:rsid w:val="000D188E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Webbtabell3">
    <w:name w:val="Table Web 3"/>
    <w:basedOn w:val="Normaltabell"/>
    <w:semiHidden/>
    <w:rsid w:val="000D188E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image" Target="/media/image7.png" Id="Rd72dafe600934871" /><Relationship Type="http://schemas.openxmlformats.org/officeDocument/2006/relationships/image" Target="/media/image8.png" Id="R1cceec89d59a49f4" /><Relationship Type="http://schemas.openxmlformats.org/officeDocument/2006/relationships/image" Target="/media/image9.png" Id="Rbc81306f8952420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LexiCon\Mallar%20och%20Teman\Haninge%20kommun\Omslag_farg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e9a5e1-ff86-4b5b-a9a8-53f5d0313f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D39196039814B842BCE5C207191F2" ma:contentTypeVersion="17" ma:contentTypeDescription="Create a new document." ma:contentTypeScope="" ma:versionID="e8d7cfc530b821ec227eed50d44a73b2">
  <xsd:schema xmlns:xsd="http://www.w3.org/2001/XMLSchema" xmlns:xs="http://www.w3.org/2001/XMLSchema" xmlns:p="http://schemas.microsoft.com/office/2006/metadata/properties" xmlns:ns2="aae9a5e1-ff86-4b5b-a9a8-53f5d0313f3e" xmlns:ns3="6f8f9d89-b18e-4d9e-8945-855cedc5728f" targetNamespace="http://schemas.microsoft.com/office/2006/metadata/properties" ma:root="true" ma:fieldsID="fb7a0324da03dba683366b21c9d9c926" ns2:_="" ns3:_="">
    <xsd:import namespace="aae9a5e1-ff86-4b5b-a9a8-53f5d0313f3e"/>
    <xsd:import namespace="6f8f9d89-b18e-4d9e-8945-855cedc572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9a5e1-ff86-4b5b-a9a8-53f5d0313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699fe2-e6a0-45d7-97a9-6ad31d9590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f9d89-b18e-4d9e-8945-855cedc5728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514931-5488-4A6E-8828-562F71819877}">
  <ds:schemaRefs>
    <ds:schemaRef ds:uri="http://schemas.microsoft.com/office/2006/metadata/properties"/>
    <ds:schemaRef ds:uri="http://schemas.microsoft.com/office/infopath/2007/PartnerControls"/>
    <ds:schemaRef ds:uri="aae9a5e1-ff86-4b5b-a9a8-53f5d0313f3e"/>
  </ds:schemaRefs>
</ds:datastoreItem>
</file>

<file path=customXml/itemProps2.xml><?xml version="1.0" encoding="utf-8"?>
<ds:datastoreItem xmlns:ds="http://schemas.openxmlformats.org/officeDocument/2006/customXml" ds:itemID="{E1003EA4-E524-497B-BA19-1AAA3AB2BD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86FC86-29AD-4FE8-817F-5ECDF30C1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e9a5e1-ff86-4b5b-a9a8-53f5d0313f3e"/>
    <ds:schemaRef ds:uri="6f8f9d89-b18e-4d9e-8945-855cedc572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Omslag_farg</ap:Template>
  <ap:Application>Microsoft Word for the web</ap:Application>
  <ap:DocSecurity>0</ap:DocSecurity>
  <ap:ScaleCrop>false</ap:ScaleCrop>
  <ap:Company>Björkö Mjukvaruinformation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[Klicka här, skriv Omslagstitel]</dc:title>
  <dc:creator>Therese Säfström</dc:creator>
  <lastModifiedBy>Therese Säfström</lastModifiedBy>
  <revision>99</revision>
  <lastPrinted>2004-10-05T14:19:00.0000000Z</lastPrinted>
  <dcterms:created xsi:type="dcterms:W3CDTF">2021-04-27T06:56:00.0000000Z</dcterms:created>
  <dcterms:modified xsi:type="dcterms:W3CDTF">2025-04-16T14:15:46.3368693Z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0x010100689D39196039814B842BCE5C207191F2</vt:lpwstr>
  </property>
  <property fmtid="{D5CDD505-2E9C-101B-9397-08002B2CF9AE}" pid="3" name="MediaServiceImageTags">
    <vt:lpwstr/>
  </property>
</Properties>
</file>